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1FE23" w14:textId="7BD4CC83" w:rsidR="008F0713" w:rsidRPr="008F0713" w:rsidRDefault="008F0713" w:rsidP="008F0713">
      <w:pPr>
        <w:pStyle w:val="Title"/>
        <w:jc w:val="left"/>
        <w:rPr>
          <w:b/>
          <w:bCs/>
          <w:color w:val="FF7957"/>
          <w:sz w:val="32"/>
          <w:szCs w:val="32"/>
        </w:rPr>
      </w:pPr>
      <w:r w:rsidRPr="008F0713">
        <w:rPr>
          <w:b/>
          <w:bCs/>
          <w:color w:val="FF7957"/>
          <w:sz w:val="32"/>
          <w:szCs w:val="32"/>
        </w:rPr>
        <w:t>ANTICIPATE</w:t>
      </w:r>
    </w:p>
    <w:p w14:paraId="564B6A1D" w14:textId="77777777" w:rsidR="008F0713" w:rsidRPr="008F0713" w:rsidRDefault="008F0713" w:rsidP="008F0713">
      <w:pPr>
        <w:pStyle w:val="Title1COST"/>
        <w:spacing w:before="120"/>
        <w:rPr>
          <w:color w:val="6E82BE"/>
          <w:sz w:val="32"/>
          <w:szCs w:val="32"/>
          <w:lang w:val="en-GB"/>
        </w:rPr>
      </w:pPr>
    </w:p>
    <w:p w14:paraId="06BFE15B" w14:textId="544D1D83" w:rsidR="00115C52" w:rsidRPr="008F0713" w:rsidRDefault="006F4480" w:rsidP="007B7E7F">
      <w:pPr>
        <w:pStyle w:val="Title1COST"/>
        <w:ind w:left="357" w:hanging="357"/>
        <w:jc w:val="center"/>
        <w:rPr>
          <w:color w:val="6E82BE"/>
          <w:sz w:val="36"/>
        </w:rPr>
      </w:pPr>
      <w:r w:rsidRPr="008F0713">
        <w:rPr>
          <w:color w:val="6E82BE"/>
          <w:sz w:val="36"/>
        </w:rPr>
        <w:t>Young Researcher and Innovator</w:t>
      </w:r>
      <w:r w:rsidR="00115C52" w:rsidRPr="008F0713">
        <w:rPr>
          <w:color w:val="6E82BE"/>
          <w:sz w:val="36"/>
        </w:rPr>
        <w:t xml:space="preserve"> 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8F0713">
        <w:rPr>
          <w:color w:val="6E82BE"/>
          <w:sz w:val="36"/>
        </w:rPr>
        <w:t>APPLICATION 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Pr="00A00F9A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p w14:paraId="1C0F4ACC" w14:textId="4F53A103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8F0713" w:rsidRPr="00506AF5">
        <w:rPr>
          <w:color w:val="FF7957"/>
          <w:sz w:val="22"/>
          <w:szCs w:val="22"/>
        </w:rPr>
        <w:t>CA24144</w:t>
      </w:r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eGrid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FootnoteReference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(oral/poster)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lastRenderedPageBreak/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A86FB" w14:textId="77777777" w:rsidR="00B039B8" w:rsidRDefault="00B039B8" w:rsidP="00F24F32">
      <w:r>
        <w:separator/>
      </w:r>
    </w:p>
  </w:endnote>
  <w:endnote w:type="continuationSeparator" w:id="0">
    <w:p w14:paraId="59DCF5EE" w14:textId="77777777" w:rsidR="00B039B8" w:rsidRDefault="00B039B8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5F499" w14:textId="77777777" w:rsidR="00B039B8" w:rsidRDefault="00B039B8" w:rsidP="00F24F32">
      <w:r>
        <w:separator/>
      </w:r>
    </w:p>
  </w:footnote>
  <w:footnote w:type="continuationSeparator" w:id="0">
    <w:p w14:paraId="39577B7E" w14:textId="77777777" w:rsidR="00B039B8" w:rsidRDefault="00B039B8" w:rsidP="00F24F32">
      <w:r>
        <w:continuationSeparator/>
      </w:r>
    </w:p>
  </w:footnote>
  <w:footnote w:id="1">
    <w:p w14:paraId="6F71D5F9" w14:textId="77777777" w:rsidR="00115C52" w:rsidRPr="00A4331D" w:rsidRDefault="00115C52" w:rsidP="00115C52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A4331D">
        <w:rPr>
          <w:rFonts w:ascii="ArialMT" w:hAnsi="ArialMT" w:cs="ArialMT"/>
          <w:color w:val="656966"/>
        </w:rPr>
        <w:t>This  form</w:t>
      </w:r>
      <w:proofErr w:type="gramEnd"/>
      <w:r w:rsidRPr="00A4331D">
        <w:rPr>
          <w:rFonts w:ascii="ArialMT" w:hAnsi="ArialMT" w:cs="ArialMT"/>
          <w:color w:val="656966"/>
        </w:rPr>
        <w:t xml:space="preserve">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</w:t>
      </w:r>
      <w:proofErr w:type="gramStart"/>
      <w:r w:rsidRPr="00A4331D">
        <w:rPr>
          <w:rFonts w:ascii="ArialMT" w:hAnsi="ArialMT" w:cs="ArialMT"/>
          <w:color w:val="656966"/>
        </w:rPr>
        <w:t>It  is</w:t>
      </w:r>
      <w:proofErr w:type="gramEnd"/>
      <w:r w:rsidRPr="00A4331D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2">
    <w:p w14:paraId="7D2AB541" w14:textId="77777777" w:rsidR="00115C52" w:rsidRPr="00860B0D" w:rsidRDefault="00115C52" w:rsidP="00115C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930771033">
    <w:abstractNumId w:val="16"/>
  </w:num>
  <w:num w:numId="2" w16cid:durableId="801847130">
    <w:abstractNumId w:val="23"/>
  </w:num>
  <w:num w:numId="3" w16cid:durableId="1514152688">
    <w:abstractNumId w:val="24"/>
  </w:num>
  <w:num w:numId="4" w16cid:durableId="1122111723">
    <w:abstractNumId w:val="21"/>
  </w:num>
  <w:num w:numId="5" w16cid:durableId="1687631063">
    <w:abstractNumId w:val="11"/>
  </w:num>
  <w:num w:numId="6" w16cid:durableId="1178691796">
    <w:abstractNumId w:val="4"/>
  </w:num>
  <w:num w:numId="7" w16cid:durableId="1767921382">
    <w:abstractNumId w:val="5"/>
  </w:num>
  <w:num w:numId="8" w16cid:durableId="172455295">
    <w:abstractNumId w:val="6"/>
  </w:num>
  <w:num w:numId="9" w16cid:durableId="1116484999">
    <w:abstractNumId w:val="7"/>
  </w:num>
  <w:num w:numId="10" w16cid:durableId="380205953">
    <w:abstractNumId w:val="9"/>
  </w:num>
  <w:num w:numId="11" w16cid:durableId="958800462">
    <w:abstractNumId w:val="0"/>
  </w:num>
  <w:num w:numId="12" w16cid:durableId="547642621">
    <w:abstractNumId w:val="1"/>
  </w:num>
  <w:num w:numId="13" w16cid:durableId="721368157">
    <w:abstractNumId w:val="2"/>
  </w:num>
  <w:num w:numId="14" w16cid:durableId="1443915805">
    <w:abstractNumId w:val="3"/>
  </w:num>
  <w:num w:numId="15" w16cid:durableId="1835022627">
    <w:abstractNumId w:val="8"/>
  </w:num>
  <w:num w:numId="16" w16cid:durableId="1354258330">
    <w:abstractNumId w:val="27"/>
  </w:num>
  <w:num w:numId="17" w16cid:durableId="1616521174">
    <w:abstractNumId w:val="31"/>
  </w:num>
  <w:num w:numId="18" w16cid:durableId="1162887311">
    <w:abstractNumId w:val="17"/>
  </w:num>
  <w:num w:numId="19" w16cid:durableId="930626215">
    <w:abstractNumId w:val="19"/>
  </w:num>
  <w:num w:numId="20" w16cid:durableId="1717658984">
    <w:abstractNumId w:val="10"/>
  </w:num>
  <w:num w:numId="21" w16cid:durableId="1999650848">
    <w:abstractNumId w:val="26"/>
  </w:num>
  <w:num w:numId="22" w16cid:durableId="579489632">
    <w:abstractNumId w:val="22"/>
  </w:num>
  <w:num w:numId="23" w16cid:durableId="1451390916">
    <w:abstractNumId w:val="14"/>
  </w:num>
  <w:num w:numId="24" w16cid:durableId="2063671510">
    <w:abstractNumId w:val="29"/>
  </w:num>
  <w:num w:numId="25" w16cid:durableId="233588113">
    <w:abstractNumId w:val="15"/>
  </w:num>
  <w:num w:numId="26" w16cid:durableId="278536337">
    <w:abstractNumId w:val="30"/>
  </w:num>
  <w:num w:numId="27" w16cid:durableId="867793947">
    <w:abstractNumId w:val="12"/>
  </w:num>
  <w:num w:numId="28" w16cid:durableId="6366442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77894939">
    <w:abstractNumId w:val="13"/>
  </w:num>
  <w:num w:numId="30" w16cid:durableId="655375423">
    <w:abstractNumId w:val="20"/>
  </w:num>
  <w:num w:numId="31" w16cid:durableId="1776561273">
    <w:abstractNumId w:val="32"/>
  </w:num>
  <w:num w:numId="32" w16cid:durableId="503714481">
    <w:abstractNumId w:val="25"/>
  </w:num>
  <w:num w:numId="33" w16cid:durableId="1241059089">
    <w:abstractNumId w:val="18"/>
  </w:num>
  <w:num w:numId="34" w16cid:durableId="548032418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0434E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86611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D5AB6"/>
    <w:rsid w:val="003E5AE8"/>
    <w:rsid w:val="003E7115"/>
    <w:rsid w:val="0040461C"/>
    <w:rsid w:val="00415B74"/>
    <w:rsid w:val="0041648F"/>
    <w:rsid w:val="00430C33"/>
    <w:rsid w:val="00434377"/>
    <w:rsid w:val="00435BA4"/>
    <w:rsid w:val="004376A2"/>
    <w:rsid w:val="00450370"/>
    <w:rsid w:val="00461209"/>
    <w:rsid w:val="004617AE"/>
    <w:rsid w:val="00462342"/>
    <w:rsid w:val="00470DB1"/>
    <w:rsid w:val="00471C1C"/>
    <w:rsid w:val="0048049A"/>
    <w:rsid w:val="004D1901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368F6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4480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975E8"/>
    <w:rsid w:val="007B5BF7"/>
    <w:rsid w:val="007B686F"/>
    <w:rsid w:val="007B7E7F"/>
    <w:rsid w:val="007C0F6D"/>
    <w:rsid w:val="007C6627"/>
    <w:rsid w:val="007E1992"/>
    <w:rsid w:val="007E50C6"/>
    <w:rsid w:val="008037E6"/>
    <w:rsid w:val="008060D5"/>
    <w:rsid w:val="00833181"/>
    <w:rsid w:val="0084206D"/>
    <w:rsid w:val="00851130"/>
    <w:rsid w:val="00856802"/>
    <w:rsid w:val="0086467D"/>
    <w:rsid w:val="00884865"/>
    <w:rsid w:val="00885310"/>
    <w:rsid w:val="008A1B41"/>
    <w:rsid w:val="008A48FB"/>
    <w:rsid w:val="008C46E3"/>
    <w:rsid w:val="008D41D4"/>
    <w:rsid w:val="008D58DB"/>
    <w:rsid w:val="008E223F"/>
    <w:rsid w:val="008E3111"/>
    <w:rsid w:val="008E3E71"/>
    <w:rsid w:val="008F0713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00F9A"/>
    <w:rsid w:val="00A167BD"/>
    <w:rsid w:val="00A17795"/>
    <w:rsid w:val="00A222F4"/>
    <w:rsid w:val="00A30394"/>
    <w:rsid w:val="00A312E6"/>
    <w:rsid w:val="00A33352"/>
    <w:rsid w:val="00A35C5C"/>
    <w:rsid w:val="00A4596F"/>
    <w:rsid w:val="00A5207F"/>
    <w:rsid w:val="00A728D7"/>
    <w:rsid w:val="00A74413"/>
    <w:rsid w:val="00A81E42"/>
    <w:rsid w:val="00A83F8E"/>
    <w:rsid w:val="00A92ABC"/>
    <w:rsid w:val="00A97B59"/>
    <w:rsid w:val="00A97F8C"/>
    <w:rsid w:val="00AA3E8E"/>
    <w:rsid w:val="00AA75A7"/>
    <w:rsid w:val="00AB22E5"/>
    <w:rsid w:val="00AB4B9A"/>
    <w:rsid w:val="00AC0D6C"/>
    <w:rsid w:val="00AC1122"/>
    <w:rsid w:val="00AD0CB5"/>
    <w:rsid w:val="00B039B8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1882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2AE1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16FE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80c7c5-71c6-44bb-8617-53f9644467d2" xsi:nil="true"/>
    <lcf76f155ced4ddcb4097134ff3c332f xmlns="760fdf52-4722-4f93-91d3-9a8829f944e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7051D0D98B4E4885527E47B24ED49E" ma:contentTypeVersion="11" ma:contentTypeDescription="Create a new document." ma:contentTypeScope="" ma:versionID="8b4c9bb63adf1c91deac3367d058e710">
  <xsd:schema xmlns:xsd="http://www.w3.org/2001/XMLSchema" xmlns:xs="http://www.w3.org/2001/XMLSchema" xmlns:p="http://schemas.microsoft.com/office/2006/metadata/properties" xmlns:ns2="760fdf52-4722-4f93-91d3-9a8829f944e9" xmlns:ns3="dc80c7c5-71c6-44bb-8617-53f9644467d2" targetNamespace="http://schemas.microsoft.com/office/2006/metadata/properties" ma:root="true" ma:fieldsID="d5f9fef270fa1f88703877475395796a" ns2:_="" ns3:_="">
    <xsd:import namespace="760fdf52-4722-4f93-91d3-9a8829f944e9"/>
    <xsd:import namespace="dc80c7c5-71c6-44bb-8617-53f9644467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fdf52-4722-4f93-91d3-9a8829f944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865813-b24e-4515-aac3-72cd3b0aa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0c7c5-71c6-44bb-8617-53f9644467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aef4be-d3f3-4c39-9907-d73bee45b220}" ma:internalName="TaxCatchAll" ma:showField="CatchAllData" ma:web="dc80c7c5-71c6-44bb-8617-53f9644467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dc80c7c5-71c6-44bb-8617-53f9644467d2"/>
    <ds:schemaRef ds:uri="760fdf52-4722-4f93-91d3-9a8829f944e9"/>
  </ds:schemaRefs>
</ds:datastoreItem>
</file>

<file path=customXml/itemProps4.xml><?xml version="1.0" encoding="utf-8"?>
<ds:datastoreItem xmlns:ds="http://schemas.openxmlformats.org/officeDocument/2006/customXml" ds:itemID="{56B6DAD8-05DE-4DEF-92FF-7BC23C2A7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fdf52-4722-4f93-91d3-9a8829f944e9"/>
    <ds:schemaRef ds:uri="dc80c7c5-71c6-44bb-8617-53f9644467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0</TotalTime>
  <Pages>2</Pages>
  <Words>143</Words>
  <Characters>870</Characters>
  <Application>Microsoft Office Word</Application>
  <DocSecurity>0</DocSecurity>
  <Lines>29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YRICG-application</dc:title>
  <dc:subject/>
  <dc:creator>Zeynep Musoglu</dc:creator>
  <cp:keywords/>
  <dc:description/>
  <cp:lastModifiedBy>Christopher White</cp:lastModifiedBy>
  <cp:revision>11</cp:revision>
  <cp:lastPrinted>2016-11-07T11:47:00Z</cp:lastPrinted>
  <dcterms:created xsi:type="dcterms:W3CDTF">2026-04-10T11:49:00Z</dcterms:created>
  <dcterms:modified xsi:type="dcterms:W3CDTF">2026-04-10T17:59:00Z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0x010100497051D0D98B4E4885527E47B24ED49E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  <property fmtid="{D5CDD505-2E9C-101B-9397-08002B2CF9AE}" pid="22" name="MediaServiceImageTags">
    <vt:lpwstr/>
  </property>
</Properties>
</file>